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7F5FD" w14:textId="4F89C221" w:rsidR="00B27D01" w:rsidRDefault="00B27D01" w:rsidP="00B27D01">
      <w:pPr>
        <w:pStyle w:val="Tittel"/>
        <w:rPr>
          <w:shd w:val="clear" w:color="auto" w:fill="FFFFFF"/>
        </w:rPr>
      </w:pPr>
      <w:r>
        <w:rPr>
          <w:shd w:val="clear" w:color="auto" w:fill="FFFFFF"/>
        </w:rPr>
        <w:t xml:space="preserve">Søknad om å delta på </w:t>
      </w:r>
      <w:proofErr w:type="spellStart"/>
      <w:r>
        <w:rPr>
          <w:shd w:val="clear" w:color="auto" w:fill="FFFFFF"/>
        </w:rPr>
        <w:t>utegruppe</w:t>
      </w:r>
      <w:proofErr w:type="spellEnd"/>
      <w:r>
        <w:rPr>
          <w:shd w:val="clear" w:color="auto" w:fill="FFFFFF"/>
        </w:rPr>
        <w:t xml:space="preserve"> på Solholmen skole.</w:t>
      </w:r>
    </w:p>
    <w:p w14:paraId="10823BF3" w14:textId="77777777" w:rsidR="00471AB8" w:rsidRPr="00471AB8" w:rsidRDefault="00471AB8" w:rsidP="00471AB8"/>
    <w:p w14:paraId="7F12EC95" w14:textId="222FAE2E" w:rsidR="00B27D01" w:rsidRPr="00471AB8" w:rsidRDefault="00471AB8" w:rsidP="00B27D01">
      <w:r>
        <w:t>Elevens navn: ___________________________</w:t>
      </w:r>
    </w:p>
    <w:p w14:paraId="01E5B648" w14:textId="2EF4C414" w:rsidR="00B27D01" w:rsidRPr="00757E38" w:rsidRDefault="00B27D01" w:rsidP="00B27D01">
      <w:pPr>
        <w:rPr>
          <w:rFonts w:asciiTheme="minorHAnsi" w:hAnsiTheme="minorHAnsi" w:cstheme="minorHAnsi"/>
          <w:i/>
          <w:iCs/>
          <w:color w:val="303030"/>
          <w:sz w:val="24"/>
          <w:szCs w:val="24"/>
          <w:shd w:val="clear" w:color="auto" w:fill="FFFFFF"/>
        </w:rPr>
      </w:pPr>
      <w:r w:rsidRPr="00C3578E">
        <w:rPr>
          <w:rFonts w:asciiTheme="minorHAnsi" w:hAnsiTheme="minorHAnsi" w:cstheme="minorHAnsi"/>
          <w:i/>
          <w:iCs/>
          <w:color w:val="303030"/>
          <w:sz w:val="24"/>
          <w:szCs w:val="24"/>
          <w:shd w:val="clear" w:color="auto" w:fill="FFFFFF"/>
        </w:rPr>
        <w:t xml:space="preserve">«Skolen skal støtte og bidra til elevenes sosiale læring og utvikling gjennom arbeid med fagene og i skolehverdagen </w:t>
      </w:r>
      <w:proofErr w:type="gramStart"/>
      <w:r w:rsidRPr="00C3578E">
        <w:rPr>
          <w:rFonts w:asciiTheme="minorHAnsi" w:hAnsiTheme="minorHAnsi" w:cstheme="minorHAnsi"/>
          <w:i/>
          <w:iCs/>
          <w:color w:val="303030"/>
          <w:sz w:val="24"/>
          <w:szCs w:val="24"/>
          <w:shd w:val="clear" w:color="auto" w:fill="FFFFFF"/>
        </w:rPr>
        <w:t>for øvrig</w:t>
      </w:r>
      <w:proofErr w:type="gramEnd"/>
      <w:r w:rsidRPr="00C3578E">
        <w:rPr>
          <w:rFonts w:asciiTheme="minorHAnsi" w:hAnsiTheme="minorHAnsi" w:cstheme="minorHAnsi"/>
          <w:i/>
          <w:iCs/>
          <w:color w:val="303030"/>
          <w:sz w:val="24"/>
          <w:szCs w:val="24"/>
          <w:shd w:val="clear" w:color="auto" w:fill="FFFFFF"/>
        </w:rPr>
        <w:t>. (…) Opplæringen skal gi elevene et godt grunnlag for å forstå seg selv, andre og verden, og for å gjøre gode valg i livet. Opplæringen skal gi et godt utgangspunkt for deltakelse på alle områder innenfor utdanning, arbeids- og samfunnsliv.» (</w:t>
      </w:r>
      <w:r>
        <w:rPr>
          <w:rFonts w:asciiTheme="minorHAnsi" w:hAnsiTheme="minorHAnsi" w:cstheme="minorHAnsi"/>
          <w:i/>
          <w:iCs/>
          <w:color w:val="303030"/>
          <w:sz w:val="24"/>
          <w:szCs w:val="24"/>
          <w:shd w:val="clear" w:color="auto" w:fill="FFFFFF"/>
        </w:rPr>
        <w:t xml:space="preserve">Kunnskapsløftet, </w:t>
      </w:r>
      <w:r w:rsidRPr="00C3578E">
        <w:rPr>
          <w:rFonts w:asciiTheme="minorHAnsi" w:hAnsiTheme="minorHAnsi" w:cstheme="minorHAnsi"/>
          <w:i/>
          <w:iCs/>
          <w:color w:val="303030"/>
          <w:sz w:val="24"/>
          <w:szCs w:val="24"/>
          <w:shd w:val="clear" w:color="auto" w:fill="FFFFFF"/>
        </w:rPr>
        <w:t>Overordnet del)</w:t>
      </w:r>
    </w:p>
    <w:p w14:paraId="648E8779" w14:textId="77777777" w:rsidR="00B27D01" w:rsidRPr="00A24AB4" w:rsidRDefault="00B27D01" w:rsidP="00B27D01">
      <w:pPr>
        <w:shd w:val="clear" w:color="auto" w:fill="FFFFFF" w:themeFill="background1"/>
        <w:spacing w:after="0" w:line="240" w:lineRule="auto"/>
        <w:rPr>
          <w:rFonts w:asciiTheme="minorHAnsi" w:eastAsiaTheme="minorEastAsia" w:hAnsiTheme="minorHAnsi"/>
          <w:i/>
          <w:iCs/>
          <w:color w:val="333333"/>
          <w:sz w:val="24"/>
          <w:szCs w:val="24"/>
        </w:rPr>
      </w:pPr>
      <w:r w:rsidRPr="00A24AB4">
        <w:rPr>
          <w:rFonts w:asciiTheme="minorHAnsi" w:hAnsiTheme="minorHAnsi"/>
          <w:i/>
          <w:iCs/>
          <w:color w:val="303030"/>
          <w:sz w:val="24"/>
          <w:szCs w:val="24"/>
        </w:rPr>
        <w:t>“</w:t>
      </w:r>
      <w:r w:rsidRPr="00A24AB4">
        <w:rPr>
          <w:rFonts w:asciiTheme="minorHAnsi" w:eastAsiaTheme="minorEastAsia" w:hAnsiTheme="minorHAnsi"/>
          <w:i/>
          <w:iCs/>
          <w:color w:val="333333"/>
          <w:sz w:val="24"/>
          <w:szCs w:val="24"/>
        </w:rPr>
        <w:t>Alle barn og unge fortjener en skole som gir dem muligheter videre i livet. Framover trenger Norge å få flere inn i arbeidslivet. Skolen er viktig for å nå dette målet.</w:t>
      </w:r>
    </w:p>
    <w:p w14:paraId="4AF02A50" w14:textId="77777777" w:rsidR="00B27D01" w:rsidRDefault="00B27D01" w:rsidP="00B27D01">
      <w:pPr>
        <w:shd w:val="clear" w:color="auto" w:fill="FFFFFF" w:themeFill="background1"/>
        <w:spacing w:after="0" w:line="240" w:lineRule="auto"/>
        <w:rPr>
          <w:rFonts w:asciiTheme="minorHAnsi" w:eastAsiaTheme="minorEastAsia" w:hAnsiTheme="minorHAnsi"/>
          <w:i/>
          <w:iCs/>
          <w:color w:val="333333"/>
          <w:sz w:val="24"/>
          <w:szCs w:val="24"/>
        </w:rPr>
      </w:pPr>
      <w:r w:rsidRPr="00A24AB4">
        <w:rPr>
          <w:rFonts w:asciiTheme="minorHAnsi" w:eastAsiaTheme="minorEastAsia" w:hAnsiTheme="minorHAnsi"/>
          <w:i/>
          <w:iCs/>
          <w:color w:val="333333"/>
          <w:sz w:val="24"/>
          <w:szCs w:val="24"/>
        </w:rPr>
        <w:t>Regjeringen mener mer praktisk, aktiv og variert læring i skolen er det viktigste grepet for å snu den negative utviklingen i læringsresultater og trivsel</w:t>
      </w:r>
      <w:r>
        <w:rPr>
          <w:rFonts w:asciiTheme="minorHAnsi" w:eastAsiaTheme="minorEastAsia" w:hAnsiTheme="minorHAnsi"/>
          <w:i/>
          <w:iCs/>
          <w:color w:val="333333"/>
          <w:sz w:val="24"/>
          <w:szCs w:val="24"/>
        </w:rPr>
        <w:t xml:space="preserve">». </w:t>
      </w:r>
      <w:r w:rsidRPr="00A24AB4">
        <w:rPr>
          <w:rFonts w:asciiTheme="minorHAnsi" w:eastAsiaTheme="minorEastAsia" w:hAnsiTheme="minorHAnsi"/>
          <w:i/>
          <w:iCs/>
          <w:color w:val="333333"/>
          <w:sz w:val="24"/>
          <w:szCs w:val="24"/>
        </w:rPr>
        <w:t>(</w:t>
      </w:r>
      <w:proofErr w:type="spellStart"/>
      <w:proofErr w:type="gramStart"/>
      <w:r w:rsidRPr="00A24AB4">
        <w:rPr>
          <w:rFonts w:asciiTheme="minorHAnsi" w:eastAsiaTheme="minorEastAsia" w:hAnsiTheme="minorHAnsi"/>
          <w:i/>
          <w:iCs/>
          <w:color w:val="333333"/>
          <w:sz w:val="24"/>
          <w:szCs w:val="24"/>
        </w:rPr>
        <w:t>St.meld</w:t>
      </w:r>
      <w:proofErr w:type="spellEnd"/>
      <w:proofErr w:type="gramEnd"/>
      <w:r w:rsidRPr="00A24AB4">
        <w:rPr>
          <w:rFonts w:asciiTheme="minorHAnsi" w:eastAsiaTheme="minorEastAsia" w:hAnsiTheme="minorHAnsi"/>
          <w:i/>
          <w:iCs/>
          <w:color w:val="333333"/>
          <w:sz w:val="24"/>
          <w:szCs w:val="24"/>
        </w:rPr>
        <w:t xml:space="preserve"> 34)</w:t>
      </w:r>
    </w:p>
    <w:p w14:paraId="55083C15" w14:textId="77777777" w:rsidR="008C62EE" w:rsidRDefault="008C62EE">
      <w:pPr>
        <w:rPr>
          <w:sz w:val="20"/>
          <w:szCs w:val="20"/>
        </w:rPr>
      </w:pPr>
    </w:p>
    <w:p w14:paraId="78BB981C" w14:textId="424E7BB1" w:rsidR="00B27D01" w:rsidRDefault="00B27D01">
      <w:pPr>
        <w:rPr>
          <w:rFonts w:asciiTheme="minorHAnsi" w:hAnsiTheme="minorHAnsi" w:cstheme="minorHAnsi"/>
          <w:shd w:val="clear" w:color="auto" w:fill="FFFFFF"/>
        </w:rPr>
      </w:pPr>
      <w:r w:rsidRPr="00757E38">
        <w:rPr>
          <w:rFonts w:asciiTheme="minorHAnsi" w:hAnsiTheme="minorHAnsi" w:cstheme="minorHAnsi"/>
          <w:shd w:val="clear" w:color="auto" w:fill="FFFFFF"/>
        </w:rPr>
        <w:t xml:space="preserve">Med bakgrunn i dette, har Solholmen skole organisert en egen </w:t>
      </w:r>
      <w:proofErr w:type="spellStart"/>
      <w:r w:rsidRPr="00757E38">
        <w:rPr>
          <w:rFonts w:asciiTheme="minorHAnsi" w:hAnsiTheme="minorHAnsi" w:cstheme="minorHAnsi"/>
          <w:shd w:val="clear" w:color="auto" w:fill="FFFFFF"/>
        </w:rPr>
        <w:t>utegruppe</w:t>
      </w:r>
      <w:proofErr w:type="spellEnd"/>
      <w:r w:rsidR="009026D0">
        <w:rPr>
          <w:rFonts w:asciiTheme="minorHAnsi" w:hAnsiTheme="minorHAnsi" w:cstheme="minorHAnsi"/>
          <w:shd w:val="clear" w:color="auto" w:fill="FFFFFF"/>
        </w:rPr>
        <w:t xml:space="preserve"> for elever på mellomtrinnet. Gruppa har plass til </w:t>
      </w:r>
      <w:proofErr w:type="spellStart"/>
      <w:r w:rsidR="009026D0">
        <w:rPr>
          <w:rFonts w:asciiTheme="minorHAnsi" w:hAnsiTheme="minorHAnsi" w:cstheme="minorHAnsi"/>
          <w:shd w:val="clear" w:color="auto" w:fill="FFFFFF"/>
        </w:rPr>
        <w:t>ca</w:t>
      </w:r>
      <w:proofErr w:type="spellEnd"/>
      <w:r w:rsidR="009026D0">
        <w:rPr>
          <w:rFonts w:asciiTheme="minorHAnsi" w:hAnsiTheme="minorHAnsi" w:cstheme="minorHAnsi"/>
          <w:shd w:val="clear" w:color="auto" w:fill="FFFFFF"/>
        </w:rPr>
        <w:t xml:space="preserve"> 12 elever.</w:t>
      </w:r>
      <w:r w:rsidRPr="00757E38">
        <w:rPr>
          <w:rFonts w:asciiTheme="minorHAnsi" w:hAnsiTheme="minorHAnsi" w:cstheme="minorHAnsi"/>
          <w:shd w:val="clear" w:color="auto" w:fill="FFFFFF"/>
        </w:rPr>
        <w:t xml:space="preserve"> </w:t>
      </w:r>
      <w:r w:rsidR="009026D0">
        <w:rPr>
          <w:rFonts w:asciiTheme="minorHAnsi" w:hAnsiTheme="minorHAnsi" w:cstheme="minorHAnsi"/>
          <w:shd w:val="clear" w:color="auto" w:fill="FFFFFF"/>
        </w:rPr>
        <w:t xml:space="preserve">Det er sosiallærer Elin Søndrol Evensen og en fagarbeider som har ansvar for innhold og gjennomføring. </w:t>
      </w:r>
      <w:r w:rsidRPr="00757E38">
        <w:rPr>
          <w:rFonts w:asciiTheme="minorHAnsi" w:hAnsiTheme="minorHAnsi" w:cstheme="minorHAnsi"/>
          <w:shd w:val="clear" w:color="auto" w:fill="FFFFFF"/>
        </w:rPr>
        <w:t>I denne gruppen deltar det elever på tvers av trinn og klasser.</w:t>
      </w:r>
      <w:r>
        <w:rPr>
          <w:rFonts w:asciiTheme="minorHAnsi" w:hAnsiTheme="minorHAnsi" w:cstheme="minorHAnsi"/>
          <w:shd w:val="clear" w:color="auto" w:fill="FFFFFF"/>
        </w:rPr>
        <w:t xml:space="preserve"> Her jobber vi med tilhørighet, trygghet og fellesskap for å bli bedre rustet til å møte skolen og det teoretiske. Vi har en praktisk tilnærming og er ofte ute hele dagen. </w:t>
      </w:r>
    </w:p>
    <w:p w14:paraId="4F1F44E1" w14:textId="47FFF7D9" w:rsidR="00B27D01" w:rsidRDefault="00B27D01">
      <w:pPr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 xml:space="preserve">For å få plass på gruppa, må foresatte, elev og kontaktlærer skrive en søknad med begrunnelse om hvorfor denne gruppa vil være et godt tilbud. Tilbudet gis i utgangspunktet for et semester av gangen, og vil evalueres ved nyttår/sommer. </w:t>
      </w:r>
      <w:r w:rsidR="00642FB6">
        <w:rPr>
          <w:rFonts w:asciiTheme="minorHAnsi" w:hAnsiTheme="minorHAnsi" w:cstheme="minorHAnsi"/>
          <w:shd w:val="clear" w:color="auto" w:fill="FFFFFF"/>
        </w:rPr>
        <w:t xml:space="preserve">Hvis en elev får plass, må </w:t>
      </w:r>
      <w:r w:rsidR="0085723D">
        <w:rPr>
          <w:rFonts w:asciiTheme="minorHAnsi" w:hAnsiTheme="minorHAnsi" w:cstheme="minorHAnsi"/>
          <w:shd w:val="clear" w:color="auto" w:fill="FFFFFF"/>
        </w:rPr>
        <w:t xml:space="preserve">de delta hver onsdag </w:t>
      </w:r>
      <w:r w:rsidR="00561B9E">
        <w:rPr>
          <w:rFonts w:asciiTheme="minorHAnsi" w:hAnsiTheme="minorHAnsi" w:cstheme="minorHAnsi"/>
          <w:shd w:val="clear" w:color="auto" w:fill="FFFFFF"/>
        </w:rPr>
        <w:t>i den perioden de har fått plass.</w:t>
      </w:r>
      <w:r w:rsidR="0085723D">
        <w:rPr>
          <w:rFonts w:asciiTheme="minorHAnsi" w:hAnsiTheme="minorHAnsi" w:cstheme="minorHAnsi"/>
          <w:shd w:val="clear" w:color="auto" w:fill="FFFFFF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 xml:space="preserve">Inntak blir diskutert i skolens koordineringsgruppe (PPT, sosiallærer, ledelse og TPO-koordinator). </w:t>
      </w:r>
    </w:p>
    <w:p w14:paraId="7B2FC7AB" w14:textId="56F174F2" w:rsidR="00B27D01" w:rsidRDefault="009026D0">
      <w:pPr>
        <w:rPr>
          <w:rFonts w:asciiTheme="minorHAnsi" w:hAnsiTheme="minorHAnsi" w:cstheme="minorHAnsi"/>
          <w:shd w:val="clear" w:color="auto" w:fill="FFFFFF"/>
        </w:rPr>
      </w:pPr>
      <w:r w:rsidRPr="00B27D01">
        <w:rPr>
          <w:rFonts w:asciiTheme="minorHAnsi" w:hAnsiTheme="minorHAnsi" w:cstheme="minorHAnsi"/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AD73E3B" wp14:editId="37583586">
                <wp:simplePos x="0" y="0"/>
                <wp:positionH relativeFrom="margin">
                  <wp:posOffset>-115570</wp:posOffset>
                </wp:positionH>
                <wp:positionV relativeFrom="paragraph">
                  <wp:posOffset>357505</wp:posOffset>
                </wp:positionV>
                <wp:extent cx="6155055" cy="1748155"/>
                <wp:effectExtent l="0" t="0" r="17145" b="2349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5055" cy="1748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9AF59" w14:textId="1D0B88F4" w:rsidR="00B27D01" w:rsidRDefault="00B27D01">
                            <w:r>
                              <w:t>Elevens begrunnelse (hvorfor trenger du å være med):</w:t>
                            </w:r>
                          </w:p>
                          <w:p w14:paraId="476886B8" w14:textId="77777777" w:rsidR="00B27D01" w:rsidRDefault="00B27D01"/>
                          <w:p w14:paraId="7224577E" w14:textId="77777777" w:rsidR="00B27D01" w:rsidRDefault="00B27D01"/>
                          <w:p w14:paraId="0C6EFA77" w14:textId="77777777" w:rsidR="00B27D01" w:rsidRDefault="00B27D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73E3B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-9.1pt;margin-top:28.15pt;width:484.65pt;height:137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">
                <v:textbox>
                  <w:txbxContent>
                    <w:p w14:paraId="4F19AF59" w14:textId="1D0B88F4" w:rsidR="00B27D01" w:rsidRDefault="00B27D01">
                      <w:r>
                        <w:t>Elevens begrunnelse (hvorfor trenger du å være med):</w:t>
                      </w:r>
                    </w:p>
                    <w:p w14:paraId="476886B8" w14:textId="77777777" w:rsidR="00B27D01" w:rsidRDefault="00B27D01"/>
                    <w:p w14:paraId="7224577E" w14:textId="77777777" w:rsidR="00B27D01" w:rsidRDefault="00B27D01"/>
                    <w:p w14:paraId="0C6EFA77" w14:textId="77777777" w:rsidR="00B27D01" w:rsidRDefault="00B27D01"/>
                  </w:txbxContent>
                </v:textbox>
                <w10:wrap type="square" anchorx="margin"/>
              </v:shape>
            </w:pict>
          </mc:Fallback>
        </mc:AlternateContent>
      </w:r>
    </w:p>
    <w:p w14:paraId="5A7004CC" w14:textId="77777777" w:rsidR="00471AB8" w:rsidRDefault="00471AB8">
      <w:pPr>
        <w:rPr>
          <w:rFonts w:asciiTheme="minorHAnsi" w:hAnsiTheme="minorHAnsi" w:cstheme="minorHAnsi"/>
          <w:shd w:val="clear" w:color="auto" w:fill="FFFFFF"/>
        </w:rPr>
      </w:pPr>
    </w:p>
    <w:p w14:paraId="2BFC1924" w14:textId="582A7250" w:rsidR="00B27D01" w:rsidRDefault="00B27D01">
      <w:pPr>
        <w:rPr>
          <w:rFonts w:asciiTheme="minorHAnsi" w:hAnsiTheme="minorHAnsi" w:cstheme="minorHAnsi"/>
          <w:shd w:val="clear" w:color="auto" w:fill="FFFFFF"/>
        </w:rPr>
      </w:pPr>
      <w:r w:rsidRPr="00B27D01">
        <w:rPr>
          <w:rFonts w:asciiTheme="minorHAnsi" w:hAnsiTheme="minorHAnsi" w:cstheme="minorHAnsi"/>
          <w:noProof/>
          <w:shd w:val="clear" w:color="auto" w:fill="FFFFFF"/>
        </w:rPr>
        <w:lastRenderedPageBreak/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7F9F4A37" wp14:editId="69E88DE0">
                <wp:simplePos x="0" y="0"/>
                <wp:positionH relativeFrom="margin">
                  <wp:align>center</wp:align>
                </wp:positionH>
                <wp:positionV relativeFrom="paragraph">
                  <wp:posOffset>386</wp:posOffset>
                </wp:positionV>
                <wp:extent cx="6155055" cy="2671445"/>
                <wp:effectExtent l="0" t="0" r="17145" b="14605"/>
                <wp:wrapSquare wrapText="bothSides"/>
                <wp:docPr id="208387137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5055" cy="267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EAEAB" w14:textId="0E221FD8" w:rsidR="00B27D01" w:rsidRDefault="00B27D01" w:rsidP="00B27D01">
                            <w:r>
                              <w:t>Foresattes begrunnelse:</w:t>
                            </w:r>
                          </w:p>
                          <w:p w14:paraId="309F8CF8" w14:textId="77777777" w:rsidR="00B27D01" w:rsidRDefault="00B27D01" w:rsidP="00B27D01"/>
                          <w:p w14:paraId="20ED8ED8" w14:textId="77777777" w:rsidR="00471AB8" w:rsidRDefault="00471AB8" w:rsidP="00B27D01"/>
                          <w:p w14:paraId="5998FEC6" w14:textId="77777777" w:rsidR="00471AB8" w:rsidRDefault="00471AB8" w:rsidP="00B27D01"/>
                          <w:p w14:paraId="1AC8F62B" w14:textId="77777777" w:rsidR="00471AB8" w:rsidRDefault="00471AB8" w:rsidP="00B27D01"/>
                          <w:p w14:paraId="39E9D0BC" w14:textId="77777777" w:rsidR="00471AB8" w:rsidRDefault="00471AB8" w:rsidP="00B27D01"/>
                          <w:p w14:paraId="563E172E" w14:textId="77777777" w:rsidR="00471AB8" w:rsidRDefault="00471AB8" w:rsidP="00B27D01"/>
                          <w:p w14:paraId="17EC3480" w14:textId="77777777" w:rsidR="00471AB8" w:rsidRDefault="00471AB8" w:rsidP="00B27D01"/>
                          <w:p w14:paraId="73EFDE6E" w14:textId="77777777" w:rsidR="00B27D01" w:rsidRDefault="00B27D01" w:rsidP="00B27D01"/>
                          <w:p w14:paraId="54352815" w14:textId="77777777" w:rsidR="00B27D01" w:rsidRDefault="00B27D01" w:rsidP="00B27D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F4A37" id="_x0000_s1027" type="#_x0000_t202" style="position:absolute;margin-left:0;margin-top:.05pt;width:484.65pt;height:210.35pt;z-index:251658241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">
                <v:textbox>
                  <w:txbxContent>
                    <w:p w14:paraId="269EAEAB" w14:textId="0E221FD8" w:rsidR="00B27D01" w:rsidRDefault="00B27D01" w:rsidP="00B27D01">
                      <w:r>
                        <w:t>Foresattes begrunnelse:</w:t>
                      </w:r>
                    </w:p>
                    <w:p w14:paraId="309F8CF8" w14:textId="77777777" w:rsidR="00B27D01" w:rsidRDefault="00B27D01" w:rsidP="00B27D01"/>
                    <w:p w14:paraId="20ED8ED8" w14:textId="77777777" w:rsidR="00471AB8" w:rsidRDefault="00471AB8" w:rsidP="00B27D01"/>
                    <w:p w14:paraId="5998FEC6" w14:textId="77777777" w:rsidR="00471AB8" w:rsidRDefault="00471AB8" w:rsidP="00B27D01"/>
                    <w:p w14:paraId="1AC8F62B" w14:textId="77777777" w:rsidR="00471AB8" w:rsidRDefault="00471AB8" w:rsidP="00B27D01"/>
                    <w:p w14:paraId="39E9D0BC" w14:textId="77777777" w:rsidR="00471AB8" w:rsidRDefault="00471AB8" w:rsidP="00B27D01"/>
                    <w:p w14:paraId="563E172E" w14:textId="77777777" w:rsidR="00471AB8" w:rsidRDefault="00471AB8" w:rsidP="00B27D01"/>
                    <w:p w14:paraId="17EC3480" w14:textId="77777777" w:rsidR="00471AB8" w:rsidRDefault="00471AB8" w:rsidP="00B27D01"/>
                    <w:p w14:paraId="73EFDE6E" w14:textId="77777777" w:rsidR="00B27D01" w:rsidRDefault="00B27D01" w:rsidP="00B27D01"/>
                    <w:p w14:paraId="54352815" w14:textId="77777777" w:rsidR="00B27D01" w:rsidRDefault="00B27D01" w:rsidP="00B27D01"/>
                  </w:txbxContent>
                </v:textbox>
                <w10:wrap type="square" anchorx="margin"/>
              </v:shape>
            </w:pict>
          </mc:Fallback>
        </mc:AlternateContent>
      </w:r>
    </w:p>
    <w:p w14:paraId="2784A66B" w14:textId="19547FEE" w:rsidR="00B27D01" w:rsidRDefault="00471AB8">
      <w:pPr>
        <w:rPr>
          <w:rFonts w:asciiTheme="minorHAnsi" w:hAnsiTheme="minorHAnsi" w:cstheme="minorHAnsi"/>
          <w:shd w:val="clear" w:color="auto" w:fill="FFFFFF"/>
        </w:rPr>
      </w:pPr>
      <w:r w:rsidRPr="00B27D01">
        <w:rPr>
          <w:rFonts w:asciiTheme="minorHAnsi" w:hAnsiTheme="minorHAnsi" w:cstheme="minorHAnsi"/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1F435009" wp14:editId="2BEDEAC3">
                <wp:simplePos x="0" y="0"/>
                <wp:positionH relativeFrom="margin">
                  <wp:posOffset>-208915</wp:posOffset>
                </wp:positionH>
                <wp:positionV relativeFrom="paragraph">
                  <wp:posOffset>283845</wp:posOffset>
                </wp:positionV>
                <wp:extent cx="6155055" cy="2609215"/>
                <wp:effectExtent l="0" t="0" r="17145" b="19685"/>
                <wp:wrapSquare wrapText="bothSides"/>
                <wp:docPr id="112137419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5055" cy="2609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02B4D" w14:textId="0CA1D4F8" w:rsidR="00B27D01" w:rsidRDefault="00B27D01" w:rsidP="00B27D01">
                            <w:r>
                              <w:t>Kontaktlærers begrunnelse:</w:t>
                            </w:r>
                          </w:p>
                          <w:p w14:paraId="2989F5A0" w14:textId="77777777" w:rsidR="00B27D01" w:rsidRDefault="00B27D01" w:rsidP="00B27D01"/>
                          <w:p w14:paraId="2CA0CDFF" w14:textId="77777777" w:rsidR="00B27D01" w:rsidRDefault="00B27D01" w:rsidP="00B27D01"/>
                          <w:p w14:paraId="300B856E" w14:textId="77777777" w:rsidR="00B27D01" w:rsidRDefault="00B27D01" w:rsidP="00B27D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35009" id="_x0000_s1028" type="#_x0000_t202" style="position:absolute;margin-left:-16.45pt;margin-top:22.35pt;width:484.65pt;height:205.4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">
                <v:textbox>
                  <w:txbxContent>
                    <w:p w14:paraId="28002B4D" w14:textId="0CA1D4F8" w:rsidR="00B27D01" w:rsidRDefault="00B27D01" w:rsidP="00B27D01">
                      <w:r>
                        <w:t>Kontaktlærers begrunnelse:</w:t>
                      </w:r>
                    </w:p>
                    <w:p w14:paraId="2989F5A0" w14:textId="77777777" w:rsidR="00B27D01" w:rsidRDefault="00B27D01" w:rsidP="00B27D01"/>
                    <w:p w14:paraId="2CA0CDFF" w14:textId="77777777" w:rsidR="00B27D01" w:rsidRDefault="00B27D01" w:rsidP="00B27D01"/>
                    <w:p w14:paraId="300B856E" w14:textId="77777777" w:rsidR="00B27D01" w:rsidRDefault="00B27D01" w:rsidP="00B27D01"/>
                  </w:txbxContent>
                </v:textbox>
                <w10:wrap type="square" anchorx="margin"/>
              </v:shape>
            </w:pict>
          </mc:Fallback>
        </mc:AlternateContent>
      </w:r>
    </w:p>
    <w:p w14:paraId="3C6D5F90" w14:textId="0510B788" w:rsidR="00B27D01" w:rsidRDefault="00B27D01">
      <w:pPr>
        <w:rPr>
          <w:rFonts w:asciiTheme="minorHAnsi" w:hAnsiTheme="minorHAnsi" w:cstheme="minorHAnsi"/>
          <w:shd w:val="clear" w:color="auto" w:fill="FFFFFF"/>
        </w:rPr>
      </w:pPr>
    </w:p>
    <w:p w14:paraId="28EBD833" w14:textId="05E272A4" w:rsidR="009026D0" w:rsidRDefault="009026D0">
      <w:pPr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>Elevens signatur: _______________________________________________</w:t>
      </w:r>
    </w:p>
    <w:p w14:paraId="5CCB443A" w14:textId="77777777" w:rsidR="009026D0" w:rsidRDefault="009026D0">
      <w:pPr>
        <w:rPr>
          <w:rFonts w:asciiTheme="minorHAnsi" w:hAnsiTheme="minorHAnsi" w:cstheme="minorHAnsi"/>
          <w:shd w:val="clear" w:color="auto" w:fill="FFFFFF"/>
        </w:rPr>
      </w:pPr>
    </w:p>
    <w:p w14:paraId="51B4EF7E" w14:textId="2DDFDB1C" w:rsidR="009026D0" w:rsidRDefault="009026D0">
      <w:pPr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>Foresattes signatur: ____________________________________________</w:t>
      </w:r>
    </w:p>
    <w:p w14:paraId="250E640F" w14:textId="77777777" w:rsidR="009026D0" w:rsidRDefault="009026D0">
      <w:pPr>
        <w:rPr>
          <w:rFonts w:asciiTheme="minorHAnsi" w:hAnsiTheme="minorHAnsi" w:cstheme="minorHAnsi"/>
          <w:shd w:val="clear" w:color="auto" w:fill="FFFFFF"/>
        </w:rPr>
      </w:pPr>
    </w:p>
    <w:p w14:paraId="7EAD211B" w14:textId="77CD8911" w:rsidR="009026D0" w:rsidRDefault="009026D0">
      <w:pPr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>Kontaktlærers signatur: _________________________________________</w:t>
      </w:r>
    </w:p>
    <w:p w14:paraId="5BF27107" w14:textId="505E85EE" w:rsidR="00B27D01" w:rsidRDefault="00B27D01">
      <w:pPr>
        <w:rPr>
          <w:rFonts w:asciiTheme="minorHAnsi" w:hAnsiTheme="minorHAnsi" w:cstheme="minorHAnsi"/>
          <w:shd w:val="clear" w:color="auto" w:fill="FFFFFF"/>
        </w:rPr>
      </w:pPr>
    </w:p>
    <w:p w14:paraId="7E8F3733" w14:textId="0BDA3210" w:rsidR="00B27D01" w:rsidRPr="001F6D02" w:rsidRDefault="00B27D01">
      <w:pPr>
        <w:rPr>
          <w:sz w:val="20"/>
          <w:szCs w:val="20"/>
        </w:rPr>
      </w:pPr>
    </w:p>
    <w:sectPr w:rsidR="00B27D01" w:rsidRPr="001F6D02" w:rsidSect="001F6D02">
      <w:headerReference w:type="even" r:id="rId9"/>
      <w:headerReference w:type="default" r:id="rId10"/>
      <w:footerReference w:type="even" r:id="rId11"/>
      <w:headerReference w:type="first" r:id="rId12"/>
      <w:pgSz w:w="11900" w:h="16840"/>
      <w:pgMar w:top="2727" w:right="1418" w:bottom="129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22E70" w14:textId="77777777" w:rsidR="00592628" w:rsidRDefault="00592628" w:rsidP="009B0CFF">
      <w:pPr>
        <w:spacing w:after="0" w:line="240" w:lineRule="auto"/>
      </w:pPr>
      <w:r>
        <w:separator/>
      </w:r>
    </w:p>
  </w:endnote>
  <w:endnote w:type="continuationSeparator" w:id="0">
    <w:p w14:paraId="283DCDB6" w14:textId="77777777" w:rsidR="00592628" w:rsidRDefault="00592628" w:rsidP="009B0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 Light">
    <w:charset w:val="4D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l"/>
      </w:rPr>
      <w:id w:val="-772704343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78F92369" w14:textId="77777777" w:rsidR="008B3E7D" w:rsidRDefault="008B3E7D" w:rsidP="00AB45E4">
        <w:pPr>
          <w:pStyle w:val="Bunntekst"/>
          <w:framePr w:wrap="none" w:vAnchor="text" w:hAnchor="margin" w:xAlign="center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end"/>
        </w:r>
      </w:p>
    </w:sdtContent>
  </w:sdt>
  <w:sdt>
    <w:sdtPr>
      <w:rPr>
        <w:rStyle w:val="Sidetall"/>
      </w:rPr>
      <w:id w:val="14360949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08D06D5B" w14:textId="77777777" w:rsidR="001F6D02" w:rsidRDefault="001F6D02" w:rsidP="00AB45E4">
        <w:pPr>
          <w:pStyle w:val="Bunntekst"/>
          <w:framePr w:wrap="none" w:vAnchor="text" w:hAnchor="margin" w:xAlign="center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end"/>
        </w:r>
      </w:p>
    </w:sdtContent>
  </w:sdt>
  <w:p w14:paraId="3EFFF96D" w14:textId="77777777" w:rsidR="001F6D02" w:rsidRDefault="001F6D0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A837A" w14:textId="77777777" w:rsidR="00592628" w:rsidRDefault="00592628" w:rsidP="009B0CFF">
      <w:pPr>
        <w:spacing w:after="0" w:line="240" w:lineRule="auto"/>
      </w:pPr>
      <w:r>
        <w:separator/>
      </w:r>
    </w:p>
  </w:footnote>
  <w:footnote w:type="continuationSeparator" w:id="0">
    <w:p w14:paraId="6DFEB65F" w14:textId="77777777" w:rsidR="00592628" w:rsidRDefault="00592628" w:rsidP="009B0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l"/>
      </w:rPr>
      <w:id w:val="-1084306237"/>
      <w:docPartObj>
        <w:docPartGallery w:val="Page Numbers (Top of Page)"/>
        <w:docPartUnique/>
      </w:docPartObj>
    </w:sdtPr>
    <w:sdtEndPr>
      <w:rPr>
        <w:rStyle w:val="Sidetall"/>
      </w:rPr>
    </w:sdtEndPr>
    <w:sdtContent>
      <w:p w14:paraId="228EA0A0" w14:textId="77777777" w:rsidR="001F6D02" w:rsidRDefault="001F6D02" w:rsidP="00AB45E4">
        <w:pPr>
          <w:pStyle w:val="Topptekst"/>
          <w:framePr w:wrap="none" w:vAnchor="text" w:hAnchor="margin" w:xAlign="center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end"/>
        </w:r>
      </w:p>
    </w:sdtContent>
  </w:sdt>
  <w:p w14:paraId="54B4CC2D" w14:textId="77777777" w:rsidR="001F6D02" w:rsidRDefault="001F6D0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0D0DE" w14:textId="77777777" w:rsidR="008C62EE" w:rsidRDefault="001013E6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1" behindDoc="1" locked="0" layoutInCell="1" allowOverlap="1" wp14:anchorId="005EDC90" wp14:editId="52402673">
          <wp:simplePos x="0" y="0"/>
          <wp:positionH relativeFrom="column">
            <wp:posOffset>4246757</wp:posOffset>
          </wp:positionH>
          <wp:positionV relativeFrom="paragraph">
            <wp:posOffset>21385</wp:posOffset>
          </wp:positionV>
          <wp:extent cx="1875790" cy="933789"/>
          <wp:effectExtent l="0" t="0" r="3810" b="6350"/>
          <wp:wrapNone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 KRS Byvaapen horisontal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878330" cy="9350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55E03" w14:textId="77777777" w:rsidR="008C62EE" w:rsidRDefault="001013E6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7F5447E0" wp14:editId="5F565D5D">
          <wp:simplePos x="0" y="0"/>
          <wp:positionH relativeFrom="column">
            <wp:posOffset>4246757</wp:posOffset>
          </wp:positionH>
          <wp:positionV relativeFrom="paragraph">
            <wp:posOffset>21385</wp:posOffset>
          </wp:positionV>
          <wp:extent cx="1877060" cy="934421"/>
          <wp:effectExtent l="0" t="0" r="2540" b="5715"/>
          <wp:wrapNone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 KRS Byvaapen horisontal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" t="-37" r="-43" b="37"/>
                  <a:stretch/>
                </pic:blipFill>
                <pic:spPr bwMode="auto">
                  <a:xfrm>
                    <a:off x="0" y="0"/>
                    <a:ext cx="1878330" cy="9350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D01"/>
    <w:rsid w:val="00034560"/>
    <w:rsid w:val="00062720"/>
    <w:rsid w:val="000A7203"/>
    <w:rsid w:val="001013E6"/>
    <w:rsid w:val="0015557E"/>
    <w:rsid w:val="001F6D02"/>
    <w:rsid w:val="00266CEB"/>
    <w:rsid w:val="00304E72"/>
    <w:rsid w:val="003B37E9"/>
    <w:rsid w:val="00471AB8"/>
    <w:rsid w:val="004977D3"/>
    <w:rsid w:val="0052087D"/>
    <w:rsid w:val="00561B9E"/>
    <w:rsid w:val="00592628"/>
    <w:rsid w:val="00642FB6"/>
    <w:rsid w:val="006C3C49"/>
    <w:rsid w:val="007230B0"/>
    <w:rsid w:val="007902CE"/>
    <w:rsid w:val="007F2389"/>
    <w:rsid w:val="0085723D"/>
    <w:rsid w:val="008B3E7D"/>
    <w:rsid w:val="008C62EE"/>
    <w:rsid w:val="009026D0"/>
    <w:rsid w:val="009B0CFF"/>
    <w:rsid w:val="009C73C3"/>
    <w:rsid w:val="00B064C2"/>
    <w:rsid w:val="00B06D89"/>
    <w:rsid w:val="00B1235B"/>
    <w:rsid w:val="00B27D01"/>
    <w:rsid w:val="00B55145"/>
    <w:rsid w:val="00B77CC1"/>
    <w:rsid w:val="00C44DC3"/>
    <w:rsid w:val="00C5539A"/>
    <w:rsid w:val="00C93A77"/>
    <w:rsid w:val="00D27566"/>
    <w:rsid w:val="00D61AE0"/>
    <w:rsid w:val="00D827A8"/>
    <w:rsid w:val="00E314B0"/>
    <w:rsid w:val="00E73D97"/>
    <w:rsid w:val="00EF436A"/>
    <w:rsid w:val="00F14DCA"/>
    <w:rsid w:val="00F5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7F4F2"/>
  <w15:chartTrackingRefBased/>
  <w15:docId w15:val="{2FFF6EEC-2C15-40A4-A01E-AE16FD395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D01"/>
    <w:rPr>
      <w:rFonts w:ascii="Verdana" w:hAnsi="Verdan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Verdana">
    <w:name w:val="Verdana"/>
    <w:basedOn w:val="Normal"/>
    <w:qFormat/>
    <w:rsid w:val="00B06D89"/>
  </w:style>
  <w:style w:type="paragraph" w:styleId="Listeavsnitt">
    <w:name w:val="List Paragraph"/>
    <w:basedOn w:val="Normal"/>
    <w:uiPriority w:val="34"/>
    <w:qFormat/>
    <w:rsid w:val="00B06D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9B0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B0CFF"/>
    <w:rPr>
      <w:rFonts w:ascii="Verdana" w:hAnsi="Verdana"/>
    </w:rPr>
  </w:style>
  <w:style w:type="paragraph" w:styleId="Bunntekst">
    <w:name w:val="footer"/>
    <w:basedOn w:val="Normal"/>
    <w:link w:val="BunntekstTegn"/>
    <w:uiPriority w:val="99"/>
    <w:unhideWhenUsed/>
    <w:rsid w:val="009B0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B0CFF"/>
    <w:rPr>
      <w:rFonts w:ascii="Verdana" w:hAnsi="Verdana"/>
    </w:rPr>
  </w:style>
  <w:style w:type="paragraph" w:customStyle="1" w:styleId="Stikktittel-forside-10pt">
    <w:name w:val="Stikktittel - forside - 10pt"/>
    <w:basedOn w:val="Normal"/>
    <w:uiPriority w:val="99"/>
    <w:rsid w:val="008C62EE"/>
    <w:pPr>
      <w:tabs>
        <w:tab w:val="left" w:pos="310"/>
      </w:tabs>
      <w:autoSpaceDE w:val="0"/>
      <w:autoSpaceDN w:val="0"/>
      <w:adjustRightInd w:val="0"/>
      <w:spacing w:after="99" w:line="240" w:lineRule="atLeast"/>
      <w:textAlignment w:val="center"/>
    </w:pPr>
    <w:rPr>
      <w:rFonts w:ascii="Lato Light" w:hAnsi="Lato Light" w:cs="Lato Light"/>
      <w:color w:val="000000"/>
      <w:sz w:val="20"/>
      <w:szCs w:val="20"/>
    </w:rPr>
  </w:style>
  <w:style w:type="paragraph" w:customStyle="1" w:styleId="Heading1-26pt-light">
    <w:name w:val="Heading 1 - 26pt - light"/>
    <w:basedOn w:val="Normal"/>
    <w:uiPriority w:val="99"/>
    <w:rsid w:val="008C62EE"/>
    <w:pPr>
      <w:tabs>
        <w:tab w:val="left" w:pos="310"/>
      </w:tabs>
      <w:autoSpaceDE w:val="0"/>
      <w:autoSpaceDN w:val="0"/>
      <w:adjustRightInd w:val="0"/>
      <w:spacing w:after="0" w:line="540" w:lineRule="atLeast"/>
      <w:textAlignment w:val="center"/>
    </w:pPr>
    <w:rPr>
      <w:rFonts w:ascii="Lato Light" w:hAnsi="Lato Light" w:cs="Lato Light"/>
      <w:color w:val="000000"/>
      <w:sz w:val="52"/>
      <w:szCs w:val="52"/>
    </w:rPr>
  </w:style>
  <w:style w:type="character" w:styleId="Sidetall">
    <w:name w:val="page number"/>
    <w:basedOn w:val="Standardskriftforavsnitt"/>
    <w:uiPriority w:val="99"/>
    <w:semiHidden/>
    <w:unhideWhenUsed/>
    <w:rsid w:val="001F6D02"/>
  </w:style>
  <w:style w:type="paragraph" w:styleId="Tittel">
    <w:name w:val="Title"/>
    <w:basedOn w:val="Normal"/>
    <w:next w:val="Normal"/>
    <w:link w:val="TittelTegn"/>
    <w:uiPriority w:val="10"/>
    <w:qFormat/>
    <w:rsid w:val="00B27D0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27D0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01004\programdata$\Office_Maler\Felles\KRS%20med%20byv&#229;pen.dotx" TargetMode="External"/></Relationships>
</file>

<file path=word/theme/theme1.xml><?xml version="1.0" encoding="utf-8"?>
<a:theme xmlns:a="http://schemas.openxmlformats.org/drawingml/2006/main" name="Office-tema">
  <a:themeElements>
    <a:clrScheme name="Kristiansand kommune">
      <a:dk1>
        <a:srgbClr val="000000"/>
      </a:dk1>
      <a:lt1>
        <a:srgbClr val="FFFFFF"/>
      </a:lt1>
      <a:dk2>
        <a:srgbClr val="002D5A"/>
      </a:dk2>
      <a:lt2>
        <a:srgbClr val="FEFFFF"/>
      </a:lt2>
      <a:accent1>
        <a:srgbClr val="004EA7"/>
      </a:accent1>
      <a:accent2>
        <a:srgbClr val="008AD7"/>
      </a:accent2>
      <a:accent3>
        <a:srgbClr val="68B3E7"/>
      </a:accent3>
      <a:accent4>
        <a:srgbClr val="036938"/>
      </a:accent4>
      <a:accent5>
        <a:srgbClr val="008522"/>
      </a:accent5>
      <a:accent6>
        <a:srgbClr val="64A60A"/>
      </a:accent6>
      <a:hlink>
        <a:srgbClr val="008AD7"/>
      </a:hlink>
      <a:folHlink>
        <a:srgbClr val="008AD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ndermapper xmlns="64486ed5-efc4-404c-9f0a-e55bffeb2887" xsi:nil="true"/>
    <Innhold xmlns="64486ed5-efc4-404c-9f0a-e55bffeb2887" xsi:nil="true"/>
    <TaxCatchAll xmlns="658720cb-8094-40eb-9d13-c8dff16c79b6"/>
    <lcf76f155ced4ddcb4097134ff3c332f xmlns="64486ed5-efc4-404c-9f0a-e55bffeb288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BED85468227741BD1CD3C3A4A24965" ma:contentTypeVersion="19" ma:contentTypeDescription="Opprett et nytt dokument." ma:contentTypeScope="" ma:versionID="20b493ea4c6b9992d9b785921b96f346">
  <xsd:schema xmlns:xsd="http://www.w3.org/2001/XMLSchema" xmlns:xs="http://www.w3.org/2001/XMLSchema" xmlns:p="http://schemas.microsoft.com/office/2006/metadata/properties" xmlns:ns2="64486ed5-efc4-404c-9f0a-e55bffeb2887" xmlns:ns3="658720cb-8094-40eb-9d13-c8dff16c79b6" targetNamespace="http://schemas.microsoft.com/office/2006/metadata/properties" ma:root="true" ma:fieldsID="1ee511c38f3bf50ae8db4480c8e5c166" ns2:_="" ns3:_="">
    <xsd:import namespace="64486ed5-efc4-404c-9f0a-e55bffeb2887"/>
    <xsd:import namespace="658720cb-8094-40eb-9d13-c8dff16c7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Undermapper" minOccurs="0"/>
                <xsd:element ref="ns2:Innho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486ed5-efc4-404c-9f0a-e55bffeb2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eeaa9471-3809-4903-bebf-111d1dca56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Undermapper" ma:index="23" nillable="true" ma:displayName="Undermapper" ma:format="Dropdown" ma:internalName="Undermapper">
      <xsd:simpleType>
        <xsd:restriction base="dms:Note">
          <xsd:maxLength value="255"/>
        </xsd:restriction>
      </xsd:simpleType>
    </xsd:element>
    <xsd:element name="Innhold" ma:index="24" nillable="true" ma:displayName="Innhold" ma:description="Stikkord for hva som ligger i mappa. " ma:format="Dropdown" ma:internalName="Innhol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720cb-8094-40eb-9d13-c8dff16c79b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92cf546-673a-425a-9da6-22f0c6c5ad41}" ma:internalName="TaxCatchAll" ma:showField="CatchAllData" ma:web="658720cb-8094-40eb-9d13-c8dff16c79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07D8E9-4E22-4CF2-970A-C540A49DAFC1}">
  <ds:schemaRefs>
    <ds:schemaRef ds:uri="http://schemas.microsoft.com/office/2006/metadata/properties"/>
    <ds:schemaRef ds:uri="http://schemas.microsoft.com/office/infopath/2007/PartnerControls"/>
    <ds:schemaRef ds:uri="64486ed5-efc4-404c-9f0a-e55bffeb2887"/>
    <ds:schemaRef ds:uri="658720cb-8094-40eb-9d13-c8dff16c79b6"/>
  </ds:schemaRefs>
</ds:datastoreItem>
</file>

<file path=customXml/itemProps2.xml><?xml version="1.0" encoding="utf-8"?>
<ds:datastoreItem xmlns:ds="http://schemas.openxmlformats.org/officeDocument/2006/customXml" ds:itemID="{509695EF-E2B4-4EB2-9209-A9EFB0E85B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69B26D-066B-4E81-A9E2-4E0E07862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486ed5-efc4-404c-9f0a-e55bffeb2887"/>
    <ds:schemaRef ds:uri="658720cb-8094-40eb-9d13-c8dff16c7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04c18ce-fe49-4383-8235-47f395f07474}" enabled="0" method="" siteId="{b04c18ce-fe49-4383-8235-47f395f074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KRS med byvåpen</Template>
  <TotalTime>1</TotalTime>
  <Pages>2</Pages>
  <Words>307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 Almvik</dc:creator>
  <cp:keywords/>
  <dc:description/>
  <cp:lastModifiedBy>Marte Almvik</cp:lastModifiedBy>
  <cp:revision>2</cp:revision>
  <dcterms:created xsi:type="dcterms:W3CDTF">2026-08-19T13:20:00Z</dcterms:created>
  <dcterms:modified xsi:type="dcterms:W3CDTF">2026-08-19T13:20:00Z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0x01010000BED85468227741BD1CD3C3A4A24965</vt:lpwstr>
  </property>
  <property fmtid="{D5CDD505-2E9C-101B-9397-08002B2CF9AE}" pid="3" name="MediaServiceImageTags">
    <vt:lpwstr/>
  </property>
</Properties>
</file>